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7819DB" w14:textId="77777777" w:rsidR="002F5DB5" w:rsidRDefault="003018C3">
      <w:pPr>
        <w:pStyle w:val="Heading1"/>
        <w:rPr>
          <w:rFonts w:ascii="Arial Narrow" w:eastAsia="Arial Narrow" w:hAnsi="Arial Narrow" w:cs="Arial Narrow"/>
          <w:color w:val="3366FF"/>
          <w:sz w:val="36"/>
          <w:szCs w:val="36"/>
          <w:u w:color="3366FF"/>
        </w:rPr>
      </w:pPr>
      <w:r>
        <w:rPr>
          <w:noProof/>
        </w:rPr>
        <mc:AlternateContent>
          <mc:Choice Requires="wps">
            <w:drawing>
              <wp:anchor distT="57150" distB="57150" distL="57150" distR="57150" simplePos="0" relativeHeight="251662336" behindDoc="0" locked="0" layoutInCell="1" allowOverlap="1" wp14:anchorId="30F173BB" wp14:editId="39F1A127">
                <wp:simplePos x="0" y="0"/>
                <wp:positionH relativeFrom="column">
                  <wp:posOffset>2514600</wp:posOffset>
                </wp:positionH>
                <wp:positionV relativeFrom="line">
                  <wp:posOffset>0</wp:posOffset>
                </wp:positionV>
                <wp:extent cx="3543300" cy="480695"/>
                <wp:effectExtent l="0" t="0" r="0" b="0"/>
                <wp:wrapThrough wrapText="bothSides" distL="57150" distR="5715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3300" cy="48069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14:paraId="7469F924" w14:textId="77777777" w:rsidR="00857DB7" w:rsidRPr="003018C3" w:rsidRDefault="00857DB7" w:rsidP="003018C3">
                            <w:pPr>
                              <w:pStyle w:val="Heading1"/>
                              <w:jc w:val="center"/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eastAsia="Arial Unicode MS" w:hAnsi="Calibri" w:cs="Arial Unicode MS"/>
                                <w:color w:val="3366FF"/>
                                <w:sz w:val="28"/>
                                <w:szCs w:val="28"/>
                                <w:u w:color="3366FF"/>
                              </w:rPr>
                              <w:t>Gallery 53</w:t>
                            </w:r>
                            <w:r w:rsidRPr="003018C3">
                              <w:rPr>
                                <w:rFonts w:ascii="Calibri" w:eastAsia="Arial Unicode MS" w:hAnsi="Calibri" w:cs="Arial Unicode MS"/>
                                <w:color w:val="3366FF"/>
                                <w:sz w:val="28"/>
                                <w:szCs w:val="28"/>
                                <w:u w:color="3366FF"/>
                              </w:rPr>
                              <w:t xml:space="preserve"> INVENTORY FORM</w:t>
                            </w:r>
                            <w:r>
                              <w:rPr>
                                <w:rFonts w:ascii="Calibri" w:eastAsia="Arial Unicode MS" w:hAnsi="Calibri" w:cs="Arial Unicode MS"/>
                                <w:color w:val="3366FF"/>
                                <w:sz w:val="28"/>
                                <w:szCs w:val="28"/>
                                <w:u w:color="3366FF"/>
                              </w:rPr>
                              <w:t xml:space="preserve"> </w:t>
                            </w:r>
                            <w:r w:rsidRPr="003D3FB2">
                              <w:rPr>
                                <w:rFonts w:ascii="Calibri" w:eastAsia="Arial Unicode MS" w:hAnsi="Calibri" w:cs="Arial Unicode MS"/>
                                <w:color w:val="3366FF"/>
                                <w:u w:color="3366FF"/>
                              </w:rPr>
                              <w:t>(Word)</w:t>
                            </w:r>
                          </w:p>
                        </w:txbxContent>
                      </wps:txbx>
                      <wps:bodyPr wrap="square" lIns="91439" tIns="91439" rIns="91439" bIns="91439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officeArt object" o:spid="_x0000_s1026" type="#_x0000_t202" style="position:absolute;margin-left:198pt;margin-top:0;width:279pt;height:37.85pt;z-index:251662336;visibility:visible;mso-wrap-style:square;mso-width-percent:0;mso-height-percent:0;mso-wrap-distance-left:4.5pt;mso-wrap-distance-top:4.5pt;mso-wrap-distance-right:4.5pt;mso-wrap-distance-bottom:4.5pt;mso-position-horizontal:absolute;mso-position-horizontal-relative:text;mso-position-vertical:absolute;mso-position-vertical-relative:line;mso-width-percent:0;mso-height-percent:0;mso-width-relative:margin;mso-height-relative:margin;v-text-anchor:top" wrapcoords="0 0 21600 0 21600 21600 0 21600 0 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" mv:complextextbox="1" filled="f" stroked="f" strokeweight="1pt">
                <v:stroke miterlimit="4"/>
                <v:textbox inset="91439emu,91439emu,91439emu,91439emu">
                  <w:txbxContent>
                    <w:p w14:paraId="7469F924" w14:textId="77777777" w:rsidR="00857DB7" w:rsidRPr="003018C3" w:rsidRDefault="00857DB7" w:rsidP="003018C3">
                      <w:pPr>
                        <w:pStyle w:val="Heading1"/>
                        <w:jc w:val="center"/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eastAsia="Arial Unicode MS" w:hAnsi="Calibri" w:cs="Arial Unicode MS"/>
                          <w:color w:val="3366FF"/>
                          <w:sz w:val="28"/>
                          <w:szCs w:val="28"/>
                          <w:u w:color="3366FF"/>
                        </w:rPr>
                        <w:t>Gallery 53</w:t>
                      </w:r>
                      <w:r w:rsidRPr="003018C3">
                        <w:rPr>
                          <w:rFonts w:ascii="Calibri" w:eastAsia="Arial Unicode MS" w:hAnsi="Calibri" w:cs="Arial Unicode MS"/>
                          <w:color w:val="3366FF"/>
                          <w:sz w:val="28"/>
                          <w:szCs w:val="28"/>
                          <w:u w:color="3366FF"/>
                        </w:rPr>
                        <w:t xml:space="preserve"> INVENTORY FORM</w:t>
                      </w:r>
                      <w:r>
                        <w:rPr>
                          <w:rFonts w:ascii="Calibri" w:eastAsia="Arial Unicode MS" w:hAnsi="Calibri" w:cs="Arial Unicode MS"/>
                          <w:color w:val="3366FF"/>
                          <w:sz w:val="28"/>
                          <w:szCs w:val="28"/>
                          <w:u w:color="3366FF"/>
                        </w:rPr>
                        <w:t xml:space="preserve"> </w:t>
                      </w:r>
                      <w:r w:rsidRPr="003D3FB2">
                        <w:rPr>
                          <w:rFonts w:ascii="Calibri" w:eastAsia="Arial Unicode MS" w:hAnsi="Calibri" w:cs="Arial Unicode MS"/>
                          <w:color w:val="3366FF"/>
                          <w:u w:color="3366FF"/>
                        </w:rPr>
                        <w:t>(Word)</w:t>
                      </w:r>
                    </w:p>
                  </w:txbxContent>
                </v:textbox>
                <w10:wrap type="through" anchory="line"/>
              </v:shape>
            </w:pict>
          </mc:Fallback>
        </mc:AlternateContent>
      </w:r>
      <w:r w:rsidR="00D234A8">
        <w:rPr>
          <w:noProof/>
          <w:color w:val="0070C0"/>
          <w:u w:color="0070C0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5C0354E" wp14:editId="39C9A689">
                <wp:simplePos x="0" y="0"/>
                <wp:positionH relativeFrom="column">
                  <wp:posOffset>7623809</wp:posOffset>
                </wp:positionH>
                <wp:positionV relativeFrom="line">
                  <wp:posOffset>21589</wp:posOffset>
                </wp:positionV>
                <wp:extent cx="1343025" cy="350521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3025" cy="3505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 cap="flat">
                          <a:solidFill>
                            <a:srgbClr val="FFFFFF"/>
                          </a:solidFill>
                          <a:prstDash val="solid"/>
                          <a:round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14:paraId="16E4CCDF" w14:textId="77777777" w:rsidR="00857DB7" w:rsidRDefault="00857DB7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t>Page: ____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of: _______</w:t>
                            </w:r>
                          </w:p>
                          <w:p w14:paraId="62944666" w14:textId="77777777" w:rsidR="00857DB7" w:rsidRDefault="00857DB7">
                            <w:pPr>
                              <w:pStyle w:val="Header"/>
                            </w:pP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position:absolute;margin-left:600.3pt;margin-top:1.7pt;width:105.75pt;height:27.6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" mv:complextextbox="1" strokecolor="white" strokeweight=".25pt">
                <v:stroke joinstyle="round"/>
                <v:textbox inset="45719emu,45719emu,45719emu,45719emu">
                  <w:txbxContent>
                    <w:p w14:paraId="16E4CCDF" w14:textId="77777777" w:rsidR="00857DB7" w:rsidRDefault="00857DB7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t>Page: ____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of: _______</w:t>
                      </w:r>
                    </w:p>
                    <w:p w14:paraId="62944666" w14:textId="77777777" w:rsidR="00857DB7" w:rsidRDefault="00857DB7">
                      <w:pPr>
                        <w:pStyle w:val="Header"/>
                      </w:pPr>
                    </w:p>
                  </w:txbxContent>
                </v:textbox>
                <w10:wrap anchory="line"/>
              </v:shape>
            </w:pict>
          </mc:Fallback>
        </mc:AlternateContent>
      </w:r>
      <w:r w:rsidR="00D234A8">
        <w:rPr>
          <w:noProof/>
        </w:rPr>
        <mc:AlternateContent>
          <mc:Choice Requires="wps">
            <w:drawing>
              <wp:anchor distT="57150" distB="57150" distL="57150" distR="57150" simplePos="0" relativeHeight="251661312" behindDoc="0" locked="0" layoutInCell="1" allowOverlap="1" wp14:anchorId="0806AE43" wp14:editId="035807AD">
                <wp:simplePos x="0" y="0"/>
                <wp:positionH relativeFrom="column">
                  <wp:posOffset>803275</wp:posOffset>
                </wp:positionH>
                <wp:positionV relativeFrom="line">
                  <wp:posOffset>-59689</wp:posOffset>
                </wp:positionV>
                <wp:extent cx="1494790" cy="677545"/>
                <wp:effectExtent l="0" t="0" r="0" b="0"/>
                <wp:wrapThrough wrapText="bothSides" distL="57150" distR="5715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4790" cy="67754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3D6386A2" w14:textId="77777777" w:rsidR="00857DB7" w:rsidRDefault="00857DB7">
                            <w:r>
                              <w:t>Gallery 53</w:t>
                            </w:r>
                          </w:p>
                          <w:p w14:paraId="2E30D848" w14:textId="77777777" w:rsidR="00857DB7" w:rsidRDefault="00857DB7">
                            <w:r>
                              <w:t>53 Rocky Neck Avenue</w:t>
                            </w:r>
                          </w:p>
                          <w:p w14:paraId="22E61D6C" w14:textId="77777777" w:rsidR="00857DB7" w:rsidRDefault="00857DB7">
                            <w:r>
                              <w:t>Gloucester, MA 01930</w:t>
                            </w:r>
                          </w:p>
                          <w:p w14:paraId="710374D9" w14:textId="77777777" w:rsidR="00857DB7" w:rsidRDefault="00857DB7">
                            <w:r>
                              <w:t>978-282-0917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8" type="#_x0000_t202" style="position:absolute;margin-left:63.25pt;margin-top:-4.65pt;width:117.7pt;height:53.35pt;z-index:251661312;visibility:visible;mso-wrap-style:square;mso-wrap-distance-left:4.5pt;mso-wrap-distance-top:4.5pt;mso-wrap-distance-right:4.5pt;mso-wrap-distance-bottom:4.5pt;mso-position-horizontal:absolute;mso-position-horizontal-relative:text;mso-position-vertical:absolute;mso-position-vertical-relative:line;v-text-anchor:top" wrapcoords="0 0 21600 0 21600 21600 0 21600 0 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" filled="f" stroked="f" strokeweight="1pt">
                <v:stroke miterlimit="4"/>
                <v:textbox inset="0,0,0,0">
                  <w:txbxContent>
                    <w:p w14:paraId="3D6386A2" w14:textId="77777777" w:rsidR="00857DB7" w:rsidRDefault="00857DB7">
                      <w:r>
                        <w:t>Gallery 53</w:t>
                      </w:r>
                    </w:p>
                    <w:p w14:paraId="2E30D848" w14:textId="77777777" w:rsidR="00857DB7" w:rsidRDefault="00857DB7">
                      <w:r>
                        <w:t>53 Rocky Neck Avenue</w:t>
                      </w:r>
                    </w:p>
                    <w:p w14:paraId="22E61D6C" w14:textId="77777777" w:rsidR="00857DB7" w:rsidRDefault="00857DB7">
                      <w:r>
                        <w:t>Gloucester, MA 01930</w:t>
                      </w:r>
                    </w:p>
                    <w:p w14:paraId="710374D9" w14:textId="77777777" w:rsidR="00857DB7" w:rsidRDefault="00857DB7">
                      <w:r>
                        <w:t>978-282-0917</w:t>
                      </w:r>
                    </w:p>
                  </w:txbxContent>
                </v:textbox>
                <w10:wrap type="through" anchory="line"/>
              </v:shape>
            </w:pict>
          </mc:Fallback>
        </mc:AlternateContent>
      </w:r>
      <w:r w:rsidR="00D234A8">
        <w:rPr>
          <w:rFonts w:ascii="Calibri" w:eastAsia="Calibri" w:hAnsi="Calibri" w:cs="Calibri"/>
          <w:noProof/>
        </w:rPr>
        <w:drawing>
          <wp:anchor distT="0" distB="0" distL="0" distR="0" simplePos="0" relativeHeight="251660288" behindDoc="0" locked="0" layoutInCell="1" allowOverlap="1" wp14:anchorId="632B2853" wp14:editId="09B6E600">
            <wp:simplePos x="0" y="0"/>
            <wp:positionH relativeFrom="column">
              <wp:posOffset>111760</wp:posOffset>
            </wp:positionH>
            <wp:positionV relativeFrom="line">
              <wp:posOffset>-50800</wp:posOffset>
            </wp:positionV>
            <wp:extent cx="593725" cy="764541"/>
            <wp:effectExtent l="0" t="0" r="0" b="0"/>
            <wp:wrapNone/>
            <wp:docPr id="1073741828" name="officeArt object" descr="Rocky Neck logo tin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Rocky Neck logo tiny" descr="Rocky Neck logo tiny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725" cy="76454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D234A8">
        <w:rPr>
          <w:rFonts w:eastAsia="Arial Unicode MS" w:cs="Arial Unicode MS"/>
        </w:rPr>
        <w:t xml:space="preserve">            </w:t>
      </w:r>
    </w:p>
    <w:p w14:paraId="0684DB9A" w14:textId="77777777" w:rsidR="002F5DB5" w:rsidRDefault="001A1786">
      <w:pPr>
        <w:rPr>
          <w:rFonts w:ascii="Arial" w:eastAsia="Arial" w:hAnsi="Arial" w:cs="Arial"/>
          <w:b/>
          <w:bCs/>
          <w:sz w:val="18"/>
          <w:szCs w:val="18"/>
        </w:rPr>
      </w:pPr>
      <w:r>
        <w:rPr>
          <w:rFonts w:ascii="Arial" w:eastAsia="Arial" w:hAnsi="Arial" w:cs="Arial"/>
          <w:b/>
          <w:bCs/>
          <w:noProof/>
          <w:sz w:val="18"/>
          <w:szCs w:val="18"/>
        </w:rPr>
        <mc:AlternateContent>
          <mc:Choice Requires="wps">
            <w:drawing>
              <wp:anchor distT="57150" distB="57150" distL="57150" distR="57150" simplePos="0" relativeHeight="251665408" behindDoc="0" locked="0" layoutInCell="1" allowOverlap="1" wp14:anchorId="48A24C6A" wp14:editId="155A641D">
                <wp:simplePos x="0" y="0"/>
                <wp:positionH relativeFrom="column">
                  <wp:posOffset>7620000</wp:posOffset>
                </wp:positionH>
                <wp:positionV relativeFrom="line">
                  <wp:posOffset>41275</wp:posOffset>
                </wp:positionV>
                <wp:extent cx="2610485" cy="1298575"/>
                <wp:effectExtent l="0" t="0" r="18415" b="9525"/>
                <wp:wrapThrough wrapText="bothSides" distL="57150" distR="57150">
                  <wp:wrapPolygon edited="1">
                    <wp:start x="-7" y="-53"/>
                    <wp:lineTo x="-12" y="-49"/>
                    <wp:lineTo x="-16" y="-43"/>
                    <wp:lineTo x="-20" y="-35"/>
                    <wp:lineTo x="-23" y="-26"/>
                    <wp:lineTo x="-25" y="-17"/>
                    <wp:lineTo x="-26" y="-7"/>
                    <wp:lineTo x="-26" y="0"/>
                    <wp:lineTo x="-26" y="21600"/>
                    <wp:lineTo x="-26" y="21613"/>
                    <wp:lineTo x="-24" y="21623"/>
                    <wp:lineTo x="-21" y="21632"/>
                    <wp:lineTo x="-18" y="21640"/>
                    <wp:lineTo x="-13" y="21646"/>
                    <wp:lineTo x="-8" y="21651"/>
                    <wp:lineTo x="-3" y="21653"/>
                    <wp:lineTo x="0" y="21653"/>
                    <wp:lineTo x="21601" y="21653"/>
                    <wp:lineTo x="21606" y="21650"/>
                    <wp:lineTo x="21611" y="21646"/>
                    <wp:lineTo x="21618" y="21640"/>
                    <wp:lineTo x="21622" y="21632"/>
                    <wp:lineTo x="21625" y="21622"/>
                    <wp:lineTo x="21627" y="21611"/>
                    <wp:lineTo x="21628" y="21600"/>
                    <wp:lineTo x="21628" y="0"/>
                    <wp:lineTo x="21624" y="-13"/>
                    <wp:lineTo x="21623" y="-23"/>
                    <wp:lineTo x="21621" y="-33"/>
                    <wp:lineTo x="21618" y="-40"/>
                    <wp:lineTo x="21614" y="-45"/>
                    <wp:lineTo x="21610" y="-49"/>
                    <wp:lineTo x="21606" y="-52"/>
                    <wp:lineTo x="21601" y="-53"/>
                    <wp:lineTo x="0" y="-53"/>
                    <wp:lineTo x="-7" y="-53"/>
                  </wp:wrapPolygon>
                </wp:wrapThrough>
                <wp:docPr id="107374182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0485" cy="1298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txbx>
                        <w:txbxContent>
                          <w:p w14:paraId="1061F370" w14:textId="77777777" w:rsidR="00857DB7" w:rsidRDefault="00857DB7">
                            <w:pPr>
                              <w:rPr>
                                <w:rFonts w:ascii="Arial" w:eastAsia="Arial" w:hAnsi="Arial" w:cs="Arial"/>
                                <w:b/>
                                <w:bCs/>
                                <w:color w:val="3366FF"/>
                                <w:sz w:val="18"/>
                                <w:szCs w:val="18"/>
                                <w:u w:val="single" w:color="3366FF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color w:val="3366FF"/>
                                <w:sz w:val="18"/>
                                <w:szCs w:val="18"/>
                                <w:u w:val="single" w:color="3366FF"/>
                              </w:rPr>
                              <w:t xml:space="preserve">Media Types </w:t>
                            </w:r>
                            <w:r>
                              <w:rPr>
                                <w:rFonts w:ascii="Arial" w:hAnsi="Arial"/>
                                <w:color w:val="3366FF"/>
                                <w:sz w:val="16"/>
                                <w:szCs w:val="16"/>
                                <w:u w:val="single" w:color="3366FF"/>
                              </w:rPr>
                              <w:t>(use media abbreviation below)</w:t>
                            </w:r>
                          </w:p>
                          <w:p w14:paraId="18C4BEE5" w14:textId="77777777" w:rsidR="00857DB7" w:rsidRDefault="00857DB7">
                            <w:pPr>
                              <w:tabs>
                                <w:tab w:val="left" w:pos="1440"/>
                              </w:tabs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ACR Acrylic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  <w:t>MIX Mixed Media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EDC1B4D" w14:textId="77777777" w:rsidR="00857DB7" w:rsidRDefault="00857DB7">
                            <w:pPr>
                              <w:tabs>
                                <w:tab w:val="left" w:pos="1440"/>
                              </w:tabs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ASS Assemblage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  <w:t xml:space="preserve">OIL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Oil</w:t>
                            </w:r>
                            <w:proofErr w:type="spellEnd"/>
                          </w:p>
                          <w:p w14:paraId="6D103715" w14:textId="77777777" w:rsidR="00857DB7" w:rsidRDefault="00857DB7">
                            <w:pPr>
                              <w:tabs>
                                <w:tab w:val="left" w:pos="1440"/>
                              </w:tabs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CARD Card/Card Set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  <w:t>PAS Pastel</w:t>
                            </w:r>
                          </w:p>
                          <w:p w14:paraId="221DFFDD" w14:textId="77777777" w:rsidR="00857DB7" w:rsidRDefault="00857DB7">
                            <w:pPr>
                              <w:tabs>
                                <w:tab w:val="left" w:pos="1440"/>
                              </w:tabs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CER Ceramics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  <w:t>PHO Photography</w:t>
                            </w:r>
                          </w:p>
                          <w:p w14:paraId="73ED9607" w14:textId="77777777" w:rsidR="00857DB7" w:rsidRDefault="00857DB7">
                            <w:pPr>
                              <w:tabs>
                                <w:tab w:val="left" w:pos="1440"/>
                              </w:tabs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COL Collage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  <w:t>PRI Printmaking</w:t>
                            </w:r>
                          </w:p>
                          <w:p w14:paraId="7CA17516" w14:textId="77777777" w:rsidR="00857DB7" w:rsidRDefault="00857DB7">
                            <w:pPr>
                              <w:tabs>
                                <w:tab w:val="left" w:pos="1440"/>
                              </w:tabs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GIC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Gliceé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  <w:t>SCU Sculpture</w:t>
                            </w:r>
                          </w:p>
                          <w:p w14:paraId="5915D895" w14:textId="77777777" w:rsidR="00857DB7" w:rsidRDefault="00857DB7">
                            <w:pPr>
                              <w:tabs>
                                <w:tab w:val="left" w:pos="1440"/>
                              </w:tabs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DRA Drawing/Graphics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  <w:t>SHR Shrink Wrap</w:t>
                            </w:r>
                          </w:p>
                          <w:p w14:paraId="3622B541" w14:textId="77777777" w:rsidR="00857DB7" w:rsidRDefault="00857DB7">
                            <w:pPr>
                              <w:tabs>
                                <w:tab w:val="left" w:pos="1440"/>
                              </w:tabs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JEWL Jewelry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  <w:t>OTH Other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6C905261" w14:textId="77777777" w:rsidR="00857DB7" w:rsidRDefault="00857DB7">
                            <w:pPr>
                              <w:tabs>
                                <w:tab w:val="left" w:pos="1440"/>
                              </w:tabs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MOS Mosaic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  <w:t>WC Watercolor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77B55649" w14:textId="77777777" w:rsidR="00857DB7" w:rsidRDefault="00857DB7">
                            <w:pPr>
                              <w:tabs>
                                <w:tab w:val="left" w:pos="1440"/>
                              </w:tabs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MIX Mixed Media</w:t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02BC22E3" w14:textId="77777777" w:rsidR="00857DB7" w:rsidRDefault="00857DB7">
                            <w:pPr>
                              <w:tabs>
                                <w:tab w:val="left" w:pos="1440"/>
                              </w:tabs>
                            </w:pPr>
                            <w:r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  <w:tab/>
                              <w:t>Watercolor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9" type="#_x0000_t202" style="position:absolute;margin-left:600pt;margin-top:3.25pt;width:205.55pt;height:102.25pt;z-index:251665408;visibility:visible;mso-wrap-style:square;mso-wrap-distance-left:4.5pt;mso-wrap-distance-top:4.5pt;mso-wrap-distance-right:4.5pt;mso-wrap-distance-bottom:4.5pt;mso-position-horizontal:absolute;mso-position-horizontal-relative:text;mso-position-vertical:absolute;mso-position-vertical-relative:line;v-text-anchor:top" wrapcoords="-7 -53 -12 -49 -16 -43 -20 -35 -23 -26 -25 -17 -26 -7 -26 0 -26 21600 -26 21613 -24 21623 -21 21632 -18 21640 -13 21646 -8 21651 -3 21653 0 21653 21601 21653 21606 21650 21611 21646 21618 21640 21622 21632 21625 21622 21627 21611 21628 21600 21628 0 21624 -13 21623 -23 21621 -33 21618 -40 21614 -45 21610 -49 21606 -52 21601 -53 0 -53 -7 -53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" strokeweight=".5pt">
                <v:stroke joinstyle="round"/>
                <v:textbox inset="45719emu,45719emu,45719emu,45719emu">
                  <w:txbxContent>
                    <w:p w14:paraId="1061F370" w14:textId="77777777" w:rsidR="00857DB7" w:rsidRDefault="00857DB7">
                      <w:pPr>
                        <w:rPr>
                          <w:rFonts w:ascii="Arial" w:eastAsia="Arial" w:hAnsi="Arial" w:cs="Arial"/>
                          <w:b/>
                          <w:bCs/>
                          <w:color w:val="3366FF"/>
                          <w:sz w:val="18"/>
                          <w:szCs w:val="18"/>
                          <w:u w:val="single" w:color="3366FF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color w:val="3366FF"/>
                          <w:sz w:val="18"/>
                          <w:szCs w:val="18"/>
                          <w:u w:val="single" w:color="3366FF"/>
                        </w:rPr>
                        <w:t xml:space="preserve">Media Types </w:t>
                      </w:r>
                      <w:r>
                        <w:rPr>
                          <w:rFonts w:ascii="Arial" w:hAnsi="Arial"/>
                          <w:color w:val="3366FF"/>
                          <w:sz w:val="16"/>
                          <w:szCs w:val="16"/>
                          <w:u w:val="single" w:color="3366FF"/>
                        </w:rPr>
                        <w:t>(use media abbreviation below)</w:t>
                      </w:r>
                    </w:p>
                    <w:p w14:paraId="18C4BEE5" w14:textId="77777777" w:rsidR="00857DB7" w:rsidRDefault="00857DB7">
                      <w:pPr>
                        <w:tabs>
                          <w:tab w:val="left" w:pos="1440"/>
                        </w:tabs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ACR Acrylic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  <w:t>MIX Mixed Media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</w:r>
                    </w:p>
                    <w:p w14:paraId="4EDC1B4D" w14:textId="77777777" w:rsidR="00857DB7" w:rsidRDefault="00857DB7">
                      <w:pPr>
                        <w:tabs>
                          <w:tab w:val="left" w:pos="1440"/>
                        </w:tabs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ASS Assemblage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  <w:t xml:space="preserve">OIL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Oil</w:t>
                      </w:r>
                      <w:proofErr w:type="spellEnd"/>
                    </w:p>
                    <w:p w14:paraId="6D103715" w14:textId="77777777" w:rsidR="00857DB7" w:rsidRDefault="00857DB7">
                      <w:pPr>
                        <w:tabs>
                          <w:tab w:val="left" w:pos="1440"/>
                        </w:tabs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CARD Card/Card Set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  <w:t>PAS Pastel</w:t>
                      </w:r>
                    </w:p>
                    <w:p w14:paraId="221DFFDD" w14:textId="77777777" w:rsidR="00857DB7" w:rsidRDefault="00857DB7">
                      <w:pPr>
                        <w:tabs>
                          <w:tab w:val="left" w:pos="1440"/>
                        </w:tabs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CER Ceramics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  <w:t>PHO Photography</w:t>
                      </w:r>
                    </w:p>
                    <w:p w14:paraId="73ED9607" w14:textId="77777777" w:rsidR="00857DB7" w:rsidRDefault="00857DB7">
                      <w:pPr>
                        <w:tabs>
                          <w:tab w:val="left" w:pos="1440"/>
                        </w:tabs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COL Collage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  <w:t>PRI Printmaking</w:t>
                      </w:r>
                    </w:p>
                    <w:p w14:paraId="7CA17516" w14:textId="77777777" w:rsidR="00857DB7" w:rsidRDefault="00857DB7">
                      <w:pPr>
                        <w:tabs>
                          <w:tab w:val="left" w:pos="1440"/>
                        </w:tabs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GIC </w:t>
                      </w:r>
                      <w:proofErr w:type="spellStart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Gliceé</w:t>
                      </w:r>
                      <w:proofErr w:type="spellEnd"/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  <w:t>SCU Sculpture</w:t>
                      </w:r>
                    </w:p>
                    <w:p w14:paraId="5915D895" w14:textId="77777777" w:rsidR="00857DB7" w:rsidRDefault="00857DB7">
                      <w:pPr>
                        <w:tabs>
                          <w:tab w:val="left" w:pos="1440"/>
                        </w:tabs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DRA Drawing/Graphics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  <w:t>SHR Shrink Wrap</w:t>
                      </w:r>
                    </w:p>
                    <w:p w14:paraId="3622B541" w14:textId="77777777" w:rsidR="00857DB7" w:rsidRDefault="00857DB7">
                      <w:pPr>
                        <w:tabs>
                          <w:tab w:val="left" w:pos="1440"/>
                        </w:tabs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JEWL Jewelry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  <w:t>OTH Other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</w:r>
                    </w:p>
                    <w:p w14:paraId="6C905261" w14:textId="77777777" w:rsidR="00857DB7" w:rsidRDefault="00857DB7">
                      <w:pPr>
                        <w:tabs>
                          <w:tab w:val="left" w:pos="1440"/>
                        </w:tabs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MOS Mosaic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  <w:t>WC Watercolor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</w:r>
                    </w:p>
                    <w:p w14:paraId="77B55649" w14:textId="77777777" w:rsidR="00857DB7" w:rsidRDefault="00857DB7">
                      <w:pPr>
                        <w:tabs>
                          <w:tab w:val="left" w:pos="1440"/>
                        </w:tabs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MIX Mixed Media</w:t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ab/>
                      </w:r>
                    </w:p>
                    <w:p w14:paraId="02BC22E3" w14:textId="77777777" w:rsidR="00857DB7" w:rsidRDefault="00857DB7">
                      <w:pPr>
                        <w:tabs>
                          <w:tab w:val="left" w:pos="1440"/>
                        </w:tabs>
                      </w:pPr>
                      <w:r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  <w:tab/>
                        <w:t>Watercolor</w:t>
                      </w:r>
                    </w:p>
                  </w:txbxContent>
                </v:textbox>
                <w10:wrap type="through" anchory="line"/>
              </v:shape>
            </w:pict>
          </mc:Fallback>
        </mc:AlternateContent>
      </w:r>
    </w:p>
    <w:p w14:paraId="31E94BC8" w14:textId="77777777" w:rsidR="002F5DB5" w:rsidRDefault="00982C34">
      <w:pPr>
        <w:rPr>
          <w:rFonts w:ascii="Arial" w:eastAsia="Arial" w:hAnsi="Arial" w:cs="Arial"/>
          <w:b/>
          <w:bCs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7BF6BB3" wp14:editId="15939097">
                <wp:simplePos x="0" y="0"/>
                <wp:positionH relativeFrom="column">
                  <wp:posOffset>2486932</wp:posOffset>
                </wp:positionH>
                <wp:positionV relativeFrom="paragraph">
                  <wp:posOffset>49004</wp:posOffset>
                </wp:positionV>
                <wp:extent cx="3630930" cy="28194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0930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3A85646" w14:textId="77777777" w:rsidR="00857DB7" w:rsidRPr="00F41372" w:rsidRDefault="00857DB7" w:rsidP="00F41372">
                            <w:pPr>
                              <w:jc w:val="center"/>
                              <w:rPr>
                                <w:rFonts w:eastAsia="Arial"/>
                              </w:rPr>
                            </w:pPr>
                            <w:r w:rsidRPr="00F41372">
                              <w:rPr>
                                <w:rFonts w:eastAsia="Arial"/>
                              </w:rPr>
                              <w:t xml:space="preserve">RNAC Member.  ____ </w:t>
                            </w:r>
                            <w:proofErr w:type="gramStart"/>
                            <w:r w:rsidRPr="00F41372">
                              <w:rPr>
                                <w:rFonts w:eastAsia="Arial"/>
                              </w:rPr>
                              <w:t>yes</w:t>
                            </w:r>
                            <w:proofErr w:type="gramEnd"/>
                            <w:r w:rsidRPr="00F41372">
                              <w:rPr>
                                <w:rFonts w:eastAsia="Arial"/>
                              </w:rPr>
                              <w:t xml:space="preserve">  _____ 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30" type="#_x0000_t202" style="position:absolute;margin-left:195.8pt;margin-top:3.85pt;width:285.9pt;height:22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" filled="f" stroked="f" strokeweight=".5pt">
                <v:textbox>
                  <w:txbxContent>
                    <w:p w14:paraId="53A85646" w14:textId="77777777" w:rsidR="00857DB7" w:rsidRPr="00F41372" w:rsidRDefault="00857DB7" w:rsidP="00F41372">
                      <w:pPr>
                        <w:jc w:val="center"/>
                        <w:rPr>
                          <w:rFonts w:eastAsia="Arial"/>
                        </w:rPr>
                      </w:pPr>
                      <w:r w:rsidRPr="00F41372">
                        <w:rPr>
                          <w:rFonts w:eastAsia="Arial"/>
                        </w:rPr>
                        <w:t xml:space="preserve">RNAC Member.  ____ </w:t>
                      </w:r>
                      <w:proofErr w:type="gramStart"/>
                      <w:r w:rsidRPr="00F41372">
                        <w:rPr>
                          <w:rFonts w:eastAsia="Arial"/>
                        </w:rPr>
                        <w:t>yes</w:t>
                      </w:r>
                      <w:proofErr w:type="gramEnd"/>
                      <w:r w:rsidRPr="00F41372">
                        <w:rPr>
                          <w:rFonts w:eastAsia="Arial"/>
                        </w:rPr>
                        <w:t xml:space="preserve">  _____ no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E0D1145" w14:textId="77777777" w:rsidR="002F5DB5" w:rsidRDefault="00290E11">
      <w:pPr>
        <w:rPr>
          <w:rFonts w:ascii="Arial" w:eastAsia="Arial" w:hAnsi="Arial" w:cs="Arial"/>
          <w:b/>
          <w:bCs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57150" distB="57150" distL="57150" distR="57150" simplePos="0" relativeHeight="251663360" behindDoc="0" locked="0" layoutInCell="1" allowOverlap="1" wp14:anchorId="591EAD2C" wp14:editId="08E6534B">
                <wp:simplePos x="0" y="0"/>
                <wp:positionH relativeFrom="page">
                  <wp:posOffset>666750</wp:posOffset>
                </wp:positionH>
                <wp:positionV relativeFrom="page">
                  <wp:posOffset>1186180</wp:posOffset>
                </wp:positionV>
                <wp:extent cx="5767705" cy="859790"/>
                <wp:effectExtent l="0" t="0" r="0" b="0"/>
                <wp:wrapThrough wrapText="bothSides" distL="57150" distR="5715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3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7705" cy="85979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 id="6">
                        <w:txbxContent>
                          <w:p w14:paraId="0DDC62EC" w14:textId="77777777" w:rsidR="00857DB7" w:rsidRDefault="00857DB7">
                            <w:pPr>
                              <w:tabs>
                                <w:tab w:val="left" w:pos="720"/>
                                <w:tab w:val="left" w:leader="underscore" w:pos="4320"/>
                                <w:tab w:val="left" w:pos="5040"/>
                                <w:tab w:val="left" w:pos="5400"/>
                                <w:tab w:val="right" w:leader="underscore" w:pos="8640"/>
                              </w:tabs>
                              <w:spacing w:line="360" w:lineRule="auto"/>
                            </w:pPr>
                            <w:r>
                              <w:t>Name</w:t>
                            </w:r>
                            <w:proofErr w:type="gramStart"/>
                            <w:r>
                              <w:t>:_</w:t>
                            </w:r>
                            <w:proofErr w:type="gramEnd"/>
                            <w:r>
                              <w:t>___</w:t>
                            </w:r>
                            <w:r>
                              <w:tab/>
                              <w:t>Preferred Phone:</w:t>
                            </w:r>
                            <w:r>
                              <w:tab/>
                            </w:r>
                          </w:p>
                          <w:p w14:paraId="5ACBB9BF" w14:textId="77777777" w:rsidR="00857DB7" w:rsidRDefault="00857DB7">
                            <w:pPr>
                              <w:tabs>
                                <w:tab w:val="left" w:pos="720"/>
                                <w:tab w:val="left" w:leader="underscore" w:pos="4320"/>
                                <w:tab w:val="left" w:pos="5040"/>
                                <w:tab w:val="left" w:pos="5400"/>
                                <w:tab w:val="right" w:leader="underscore" w:pos="8640"/>
                              </w:tabs>
                              <w:spacing w:line="360" w:lineRule="auto"/>
                            </w:pPr>
                            <w:r>
                              <w:t>Street Address</w:t>
                            </w:r>
                            <w:proofErr w:type="gramStart"/>
                            <w:r>
                              <w:t>:_</w:t>
                            </w:r>
                            <w:proofErr w:type="gramEnd"/>
                            <w:r>
                              <w:t>______________________</w:t>
                            </w:r>
                            <w:r>
                              <w:tab/>
                              <w:t>Secondary Phone.  ____________________________</w:t>
                            </w:r>
                          </w:p>
                          <w:p w14:paraId="54A1AF33" w14:textId="77777777" w:rsidR="00857DB7" w:rsidRDefault="00857DB7">
                            <w:pPr>
                              <w:tabs>
                                <w:tab w:val="left" w:pos="720"/>
                                <w:tab w:val="left" w:leader="underscore" w:pos="4320"/>
                                <w:tab w:val="left" w:pos="5040"/>
                                <w:tab w:val="left" w:pos="5400"/>
                                <w:tab w:val="right" w:leader="underscore" w:pos="8640"/>
                              </w:tabs>
                              <w:spacing w:line="360" w:lineRule="auto"/>
                            </w:pPr>
                            <w:r>
                              <w:t>City, State &amp; Zip</w:t>
                            </w:r>
                            <w:r>
                              <w:tab/>
                              <w:t>Email</w:t>
                            </w:r>
                            <w:proofErr w:type="gramStart"/>
                            <w:r>
                              <w:t>:_</w:t>
                            </w:r>
                            <w:proofErr w:type="gramEnd"/>
                            <w:r>
                              <w:t>______________________________________</w:t>
                            </w:r>
                          </w:p>
                          <w:p w14:paraId="59CB170F" w14:textId="77777777" w:rsidR="00857DB7" w:rsidRDefault="00857DB7">
                            <w:pPr>
                              <w:tabs>
                                <w:tab w:val="left" w:pos="720"/>
                                <w:tab w:val="left" w:leader="underscore" w:pos="4320"/>
                                <w:tab w:val="left" w:pos="5040"/>
                                <w:tab w:val="left" w:pos="5760"/>
                                <w:tab w:val="right" w:leader="underscore" w:pos="8640"/>
                              </w:tabs>
                              <w:spacing w:line="360" w:lineRule="auto"/>
                            </w:pPr>
                            <w:r>
                              <w:t>Website: Kathleengerdonarcher.com</w:t>
                            </w:r>
                            <w:r>
                              <w:tab/>
                              <w:t>Email address:</w:t>
                            </w:r>
                            <w:r>
                              <w:tab/>
                              <w:t>kgerdonarcher@mac.com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wrap="square" lIns="91439" tIns="91439" rIns="91439" bIns="9143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1" type="#_x0000_t202" style="position:absolute;margin-left:52.5pt;margin-top:93.4pt;width:454.15pt;height:67.7pt;z-index:251663360;visibility:visible;mso-wrap-style:square;mso-wrap-distance-left:4.5pt;mso-wrap-distance-top:4.5pt;mso-wrap-distance-right:4.5pt;mso-wrap-distance-bottom:4.5pt;mso-position-horizontal:absolute;mso-position-horizontal-relative:page;mso-position-vertical:absolute;mso-position-vertical-relative:page;v-text-anchor:top" wrapcoords="0 0 21600 0 21600 21600 0 21600 0 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" filled="f" stroked="f" strokeweight="1pt">
                <v:stroke miterlimit="4"/>
                <v:textbox style="mso-next-textbox:#_x0000_s1032" inset="91439emu,91439emu,91439emu,91439emu">
                  <w:txbxContent>
                    <w:p w14:paraId="0DDC62EC" w14:textId="77777777" w:rsidR="00857DB7" w:rsidRDefault="00857DB7">
                      <w:pPr>
                        <w:tabs>
                          <w:tab w:val="left" w:pos="720"/>
                          <w:tab w:val="left" w:leader="underscore" w:pos="4320"/>
                          <w:tab w:val="left" w:pos="5040"/>
                          <w:tab w:val="left" w:pos="5400"/>
                          <w:tab w:val="right" w:leader="underscore" w:pos="8640"/>
                        </w:tabs>
                        <w:spacing w:line="360" w:lineRule="auto"/>
                      </w:pPr>
                      <w:r>
                        <w:t>Name</w:t>
                      </w:r>
                      <w:proofErr w:type="gramStart"/>
                      <w:r>
                        <w:t>:_</w:t>
                      </w:r>
                      <w:proofErr w:type="gramEnd"/>
                      <w:r>
                        <w:t>___</w:t>
                      </w:r>
                      <w:r>
                        <w:tab/>
                        <w:t>Preferred Phone:</w:t>
                      </w:r>
                      <w:r>
                        <w:tab/>
                      </w:r>
                    </w:p>
                    <w:p w14:paraId="5ACBB9BF" w14:textId="77777777" w:rsidR="00857DB7" w:rsidRDefault="00857DB7">
                      <w:pPr>
                        <w:tabs>
                          <w:tab w:val="left" w:pos="720"/>
                          <w:tab w:val="left" w:leader="underscore" w:pos="4320"/>
                          <w:tab w:val="left" w:pos="5040"/>
                          <w:tab w:val="left" w:pos="5400"/>
                          <w:tab w:val="right" w:leader="underscore" w:pos="8640"/>
                        </w:tabs>
                        <w:spacing w:line="360" w:lineRule="auto"/>
                      </w:pPr>
                      <w:r>
                        <w:t>Street Address</w:t>
                      </w:r>
                      <w:proofErr w:type="gramStart"/>
                      <w:r>
                        <w:t>:_</w:t>
                      </w:r>
                      <w:proofErr w:type="gramEnd"/>
                      <w:r>
                        <w:t>______________________</w:t>
                      </w:r>
                      <w:r>
                        <w:tab/>
                        <w:t>Secondary Phone.  ____________________________</w:t>
                      </w:r>
                    </w:p>
                    <w:p w14:paraId="54A1AF33" w14:textId="77777777" w:rsidR="00857DB7" w:rsidRDefault="00857DB7">
                      <w:pPr>
                        <w:tabs>
                          <w:tab w:val="left" w:pos="720"/>
                          <w:tab w:val="left" w:leader="underscore" w:pos="4320"/>
                          <w:tab w:val="left" w:pos="5040"/>
                          <w:tab w:val="left" w:pos="5400"/>
                          <w:tab w:val="right" w:leader="underscore" w:pos="8640"/>
                        </w:tabs>
                        <w:spacing w:line="360" w:lineRule="auto"/>
                      </w:pPr>
                      <w:r>
                        <w:t>City, State &amp; Zip</w:t>
                      </w:r>
                      <w:r>
                        <w:tab/>
                        <w:t>Email</w:t>
                      </w:r>
                      <w:proofErr w:type="gramStart"/>
                      <w:r>
                        <w:t>:_</w:t>
                      </w:r>
                      <w:proofErr w:type="gramEnd"/>
                      <w:r>
                        <w:t>______________________________________</w:t>
                      </w:r>
                    </w:p>
                    <w:p w14:paraId="59CB170F" w14:textId="77777777" w:rsidR="00857DB7" w:rsidRDefault="00857DB7">
                      <w:pPr>
                        <w:tabs>
                          <w:tab w:val="left" w:pos="720"/>
                          <w:tab w:val="left" w:leader="underscore" w:pos="4320"/>
                          <w:tab w:val="left" w:pos="5040"/>
                          <w:tab w:val="left" w:pos="5760"/>
                          <w:tab w:val="right" w:leader="underscore" w:pos="8640"/>
                        </w:tabs>
                        <w:spacing w:line="360" w:lineRule="auto"/>
                      </w:pPr>
                      <w:r>
                        <w:t>Website: Kathleengerdonarcher.com</w:t>
                      </w:r>
                      <w:r>
                        <w:tab/>
                        <w:t>Email address:</w:t>
                      </w:r>
                      <w:r>
                        <w:tab/>
                        <w:t>kgerdonarcher@mac.com</w:t>
                      </w:r>
                      <w:r>
                        <w:tab/>
                      </w:r>
                      <w:r>
                        <w:tab/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D234A8">
        <w:rPr>
          <w:noProof/>
        </w:rPr>
        <mc:AlternateContent>
          <mc:Choice Requires="wps">
            <w:drawing>
              <wp:anchor distT="57150" distB="57150" distL="57150" distR="57150" simplePos="0" relativeHeight="251664384" behindDoc="0" locked="0" layoutInCell="1" allowOverlap="1" wp14:anchorId="071623B7" wp14:editId="7764D12F">
                <wp:simplePos x="0" y="0"/>
                <wp:positionH relativeFrom="page">
                  <wp:posOffset>7923530</wp:posOffset>
                </wp:positionH>
                <wp:positionV relativeFrom="page">
                  <wp:posOffset>979514</wp:posOffset>
                </wp:positionV>
                <wp:extent cx="421641" cy="45085"/>
                <wp:effectExtent l="0" t="0" r="0" b="0"/>
                <wp:wrapThrough wrapText="bothSides" distL="57150" distR="5715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3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1641" cy="4508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linkedTxbx id="6" seq="1"/>
                      <wps:bodyPr wrap="square" lIns="91439" tIns="91439" rIns="91439" bIns="9143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2" type="#_x0000_t202" style="position:absolute;margin-left:623.9pt;margin-top:77.15pt;width:33.2pt;height:3.55pt;z-index:251664384;visibility:visible;mso-wrap-style:square;mso-wrap-distance-left:4.5pt;mso-wrap-distance-top:4.5pt;mso-wrap-distance-right:4.5pt;mso-wrap-distance-bottom:4.5pt;mso-position-horizontal:absolute;mso-position-horizontal-relative:page;mso-position-vertical:absolute;mso-position-vertical-relative:page;v-text-anchor:top" wrapcoords="0 -304 21600 -304 21600 21296 0 21296 0 -304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" mv:complextextbox="1" filled="f" stroked="f" strokeweight="1pt">
                <v:stroke miterlimit="4"/>
                <v:textbox inset="91439emu,91439emu,91439emu,91439emu">
                  <w:txbxContent/>
                </v:textbox>
                <w10:wrap type="through" anchorx="page" anchory="page"/>
              </v:shape>
            </w:pict>
          </mc:Fallback>
        </mc:AlternateContent>
      </w:r>
    </w:p>
    <w:p w14:paraId="365C6733" w14:textId="77777777" w:rsidR="002F5DB5" w:rsidRDefault="002F5DB5">
      <w:pPr>
        <w:rPr>
          <w:rFonts w:ascii="Arial" w:eastAsia="Arial" w:hAnsi="Arial" w:cs="Arial"/>
          <w:b/>
          <w:bCs/>
          <w:sz w:val="18"/>
          <w:szCs w:val="18"/>
        </w:rPr>
      </w:pPr>
    </w:p>
    <w:p w14:paraId="11EFCEEB" w14:textId="77777777" w:rsidR="002F5DB5" w:rsidRDefault="002F5DB5">
      <w:pPr>
        <w:rPr>
          <w:rFonts w:ascii="Arial" w:eastAsia="Arial" w:hAnsi="Arial" w:cs="Arial"/>
          <w:b/>
          <w:bCs/>
          <w:sz w:val="18"/>
          <w:szCs w:val="18"/>
        </w:rPr>
      </w:pPr>
    </w:p>
    <w:p w14:paraId="37E1DA79" w14:textId="77777777" w:rsidR="002F5DB5" w:rsidRDefault="002F5DB5">
      <w:pPr>
        <w:rPr>
          <w:rFonts w:ascii="Arial" w:eastAsia="Arial" w:hAnsi="Arial" w:cs="Arial"/>
          <w:b/>
          <w:bCs/>
          <w:sz w:val="18"/>
          <w:szCs w:val="18"/>
        </w:rPr>
      </w:pPr>
    </w:p>
    <w:p w14:paraId="6E872A46" w14:textId="77777777" w:rsidR="002F5DB5" w:rsidRDefault="00D234A8">
      <w:pPr>
        <w:rPr>
          <w:rFonts w:ascii="Arial" w:eastAsia="Arial" w:hAnsi="Arial" w:cs="Arial"/>
          <w:b/>
          <w:bCs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ab/>
      </w:r>
    </w:p>
    <w:p w14:paraId="526DA2DC" w14:textId="77777777" w:rsidR="002F5DB5" w:rsidRDefault="00D234A8">
      <w:pPr>
        <w:rPr>
          <w:rFonts w:ascii="Arial" w:eastAsia="Arial" w:hAnsi="Arial" w:cs="Arial"/>
          <w:sz w:val="14"/>
          <w:szCs w:val="14"/>
        </w:rPr>
      </w:pPr>
      <w:r>
        <w:rPr>
          <w:rFonts w:ascii="Arial" w:hAnsi="Arial"/>
          <w:sz w:val="14"/>
          <w:szCs w:val="14"/>
        </w:rPr>
        <w:t xml:space="preserve">        </w:t>
      </w:r>
    </w:p>
    <w:tbl>
      <w:tblPr>
        <w:tblW w:w="17280" w:type="dxa"/>
        <w:tblInd w:w="-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ED7E7"/>
        <w:tblLayout w:type="fixed"/>
        <w:tblLook w:val="05A0" w:firstRow="1" w:lastRow="0" w:firstColumn="1" w:lastColumn="1" w:noHBand="0" w:noVBand="1"/>
      </w:tblPr>
      <w:tblGrid>
        <w:gridCol w:w="1260"/>
        <w:gridCol w:w="810"/>
        <w:gridCol w:w="4770"/>
        <w:gridCol w:w="5220"/>
        <w:gridCol w:w="2790"/>
        <w:gridCol w:w="1260"/>
        <w:gridCol w:w="1170"/>
      </w:tblGrid>
      <w:tr w:rsidR="0055455F" w14:paraId="6563916D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30DAD42" w14:textId="77777777" w:rsidR="0055455F" w:rsidRDefault="0055455F" w:rsidP="0085506D">
            <w:pPr>
              <w:spacing w:line="276" w:lineRule="auto"/>
              <w:jc w:val="center"/>
              <w:rPr>
                <w:rFonts w:ascii="Arial" w:eastAsia="Arial" w:hAnsi="Arial" w:cs="Arial"/>
                <w:caps/>
                <w:sz w:val="14"/>
                <w:szCs w:val="14"/>
              </w:rPr>
            </w:pPr>
            <w:r>
              <w:rPr>
                <w:rFonts w:ascii="Arial" w:hAnsi="Arial"/>
                <w:caps/>
                <w:sz w:val="14"/>
                <w:szCs w:val="14"/>
              </w:rPr>
              <w:t>ARTIST INITIALS</w:t>
            </w:r>
          </w:p>
          <w:p w14:paraId="4EBCA6ED" w14:textId="77777777" w:rsidR="0055455F" w:rsidRDefault="0055455F" w:rsidP="0085506D">
            <w:pPr>
              <w:spacing w:line="276" w:lineRule="auto"/>
              <w:jc w:val="center"/>
              <w:rPr>
                <w:rFonts w:ascii="Arial" w:hAnsi="Arial"/>
                <w:caps/>
                <w:sz w:val="14"/>
                <w:szCs w:val="14"/>
              </w:rPr>
            </w:pPr>
            <w:r>
              <w:rPr>
                <w:rFonts w:ascii="Arial" w:hAnsi="Arial"/>
                <w:caps/>
                <w:sz w:val="14"/>
                <w:szCs w:val="14"/>
              </w:rPr>
              <w:t>+ Inventory #</w:t>
            </w:r>
          </w:p>
          <w:p w14:paraId="365CA5CB" w14:textId="77777777" w:rsidR="0055455F" w:rsidRPr="00F41372" w:rsidRDefault="0055455F" w:rsidP="0085506D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1372">
              <w:rPr>
                <w:sz w:val="16"/>
                <w:szCs w:val="16"/>
              </w:rPr>
              <w:t>ABC101, ABC102, etc.</w:t>
            </w:r>
          </w:p>
        </w:tc>
        <w:tc>
          <w:tcPr>
            <w:tcW w:w="810" w:type="dxa"/>
            <w:shd w:val="clear" w:color="auto" w:fill="FFFFFF"/>
            <w:vAlign w:val="center"/>
          </w:tcPr>
          <w:p w14:paraId="1B513277" w14:textId="77777777" w:rsidR="0055455F" w:rsidRDefault="0055455F" w:rsidP="0085506D">
            <w:pPr>
              <w:spacing w:line="276" w:lineRule="auto"/>
              <w:jc w:val="center"/>
              <w:rPr>
                <w:rFonts w:ascii="Arial" w:hAnsi="Arial"/>
                <w:caps/>
                <w:sz w:val="16"/>
                <w:szCs w:val="16"/>
              </w:rPr>
            </w:pPr>
            <w:r>
              <w:rPr>
                <w:rFonts w:ascii="Arial" w:hAnsi="Arial"/>
                <w:caps/>
                <w:sz w:val="16"/>
                <w:szCs w:val="16"/>
              </w:rPr>
              <w:t>MEDIA</w:t>
            </w:r>
          </w:p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09D148" w14:textId="77777777" w:rsidR="0055455F" w:rsidRDefault="0055455F" w:rsidP="0085506D">
            <w:pPr>
              <w:spacing w:line="276" w:lineRule="auto"/>
              <w:jc w:val="center"/>
              <w:rPr>
                <w:rFonts w:ascii="Arial" w:hAnsi="Arial"/>
                <w:caps/>
                <w:sz w:val="16"/>
                <w:szCs w:val="16"/>
              </w:rPr>
            </w:pPr>
            <w:r>
              <w:rPr>
                <w:rFonts w:ascii="Arial" w:hAnsi="Arial"/>
                <w:caps/>
                <w:sz w:val="16"/>
                <w:szCs w:val="16"/>
              </w:rPr>
              <w:t>Title</w:t>
            </w:r>
          </w:p>
          <w:p w14:paraId="34AE66A9" w14:textId="77777777" w:rsidR="0055455F" w:rsidRPr="00982C34" w:rsidRDefault="0055455F" w:rsidP="0085506D">
            <w:pPr>
              <w:spacing w:line="27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1A54161" w14:textId="77777777" w:rsidR="0055455F" w:rsidRDefault="0055455F" w:rsidP="0085506D">
            <w:pPr>
              <w:spacing w:line="276" w:lineRule="auto"/>
              <w:jc w:val="center"/>
              <w:rPr>
                <w:rFonts w:ascii="Arial" w:hAnsi="Arial"/>
                <w:caps/>
                <w:sz w:val="16"/>
                <w:szCs w:val="16"/>
              </w:rPr>
            </w:pPr>
            <w:r>
              <w:rPr>
                <w:rFonts w:ascii="Arial" w:hAnsi="Arial"/>
                <w:caps/>
                <w:sz w:val="16"/>
                <w:szCs w:val="16"/>
              </w:rPr>
              <w:t>Size &amp; Description</w:t>
            </w:r>
          </w:p>
          <w:p w14:paraId="5BC9F3DD" w14:textId="77777777" w:rsidR="0055455F" w:rsidRPr="00982C34" w:rsidRDefault="0055455F" w:rsidP="0085506D">
            <w:pPr>
              <w:spacing w:line="27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2790" w:type="dxa"/>
          </w:tcPr>
          <w:p w14:paraId="6D9D4604" w14:textId="77777777" w:rsidR="0064098A" w:rsidRDefault="0064098A" w:rsidP="0085506D">
            <w:pPr>
              <w:spacing w:line="276" w:lineRule="auto"/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  <w:p w14:paraId="4593F466" w14:textId="77777777" w:rsidR="00901BA9" w:rsidRDefault="00901BA9" w:rsidP="0085506D">
            <w:pPr>
              <w:spacing w:line="276" w:lineRule="auto"/>
              <w:jc w:val="center"/>
              <w:rPr>
                <w:rFonts w:ascii="Arial" w:hAnsi="Arial"/>
                <w:caps/>
                <w:sz w:val="16"/>
                <w:szCs w:val="16"/>
              </w:rPr>
            </w:pPr>
          </w:p>
          <w:p w14:paraId="5813CB17" w14:textId="77777777" w:rsidR="0055455F" w:rsidRDefault="0055455F" w:rsidP="0085506D">
            <w:pPr>
              <w:spacing w:line="276" w:lineRule="auto"/>
              <w:jc w:val="center"/>
              <w:rPr>
                <w:rFonts w:ascii="Arial" w:hAnsi="Arial"/>
                <w:caps/>
                <w:sz w:val="16"/>
                <w:szCs w:val="16"/>
              </w:rPr>
            </w:pPr>
            <w:r>
              <w:rPr>
                <w:rFonts w:ascii="Arial" w:hAnsi="Arial"/>
                <w:caps/>
                <w:sz w:val="16"/>
                <w:szCs w:val="16"/>
              </w:rPr>
              <w:t>Arist’s Name</w:t>
            </w: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6309A0" w14:textId="77777777" w:rsidR="0055455F" w:rsidRDefault="0055455F" w:rsidP="0085506D">
            <w:pPr>
              <w:spacing w:line="276" w:lineRule="auto"/>
              <w:jc w:val="center"/>
            </w:pPr>
            <w:r>
              <w:rPr>
                <w:rFonts w:ascii="Arial" w:hAnsi="Arial"/>
                <w:caps/>
                <w:sz w:val="16"/>
                <w:szCs w:val="16"/>
              </w:rPr>
              <w:t>Price</w:t>
            </w:r>
          </w:p>
        </w:tc>
        <w:tc>
          <w:tcPr>
            <w:tcW w:w="1170" w:type="dxa"/>
            <w:vAlign w:val="center"/>
          </w:tcPr>
          <w:p w14:paraId="1474F18E" w14:textId="77777777" w:rsidR="0055455F" w:rsidRDefault="0055455F" w:rsidP="0085506D">
            <w:pPr>
              <w:spacing w:line="276" w:lineRule="auto"/>
              <w:jc w:val="center"/>
              <w:rPr>
                <w:rFonts w:ascii="Arial" w:hAnsi="Arial"/>
                <w:caps/>
                <w:sz w:val="16"/>
                <w:szCs w:val="16"/>
              </w:rPr>
            </w:pPr>
            <w:r>
              <w:rPr>
                <w:rFonts w:ascii="Arial" w:hAnsi="Arial"/>
                <w:caps/>
                <w:sz w:val="16"/>
                <w:szCs w:val="16"/>
              </w:rPr>
              <w:t>Quantity</w:t>
            </w:r>
          </w:p>
        </w:tc>
      </w:tr>
      <w:tr w:rsidR="0055455F" w14:paraId="4F5D0B4A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7CEEF52" w14:textId="77777777" w:rsidR="0055455F" w:rsidRDefault="0055455F" w:rsidP="0085506D">
            <w:pPr>
              <w:spacing w:line="276" w:lineRule="auto"/>
              <w:jc w:val="center"/>
            </w:pPr>
          </w:p>
        </w:tc>
        <w:tc>
          <w:tcPr>
            <w:tcW w:w="810" w:type="dxa"/>
            <w:shd w:val="clear" w:color="auto" w:fill="FFFFFF"/>
            <w:vAlign w:val="bottom"/>
          </w:tcPr>
          <w:p w14:paraId="18BFE5C6" w14:textId="77777777" w:rsidR="0055455F" w:rsidRDefault="0055455F" w:rsidP="0085506D">
            <w:pPr>
              <w:spacing w:line="276" w:lineRule="auto"/>
              <w:jc w:val="center"/>
            </w:pPr>
          </w:p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4DE8D43" w14:textId="77777777" w:rsidR="0055455F" w:rsidRDefault="0055455F" w:rsidP="0085506D">
            <w:pPr>
              <w:spacing w:line="276" w:lineRule="auto"/>
              <w:jc w:val="center"/>
            </w:pPr>
          </w:p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8DDFCE3" w14:textId="77777777" w:rsidR="0055455F" w:rsidRDefault="0055455F" w:rsidP="0085506D">
            <w:pPr>
              <w:spacing w:line="276" w:lineRule="auto"/>
              <w:jc w:val="center"/>
            </w:pPr>
          </w:p>
        </w:tc>
        <w:tc>
          <w:tcPr>
            <w:tcW w:w="2790" w:type="dxa"/>
          </w:tcPr>
          <w:p w14:paraId="373B5720" w14:textId="77777777" w:rsidR="0055455F" w:rsidRDefault="0055455F" w:rsidP="0085506D">
            <w:pPr>
              <w:spacing w:line="276" w:lineRule="auto"/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A8A251D" w14:textId="77777777" w:rsidR="0055455F" w:rsidRDefault="0055455F" w:rsidP="0085506D">
            <w:pPr>
              <w:spacing w:line="276" w:lineRule="auto"/>
              <w:jc w:val="center"/>
            </w:pPr>
          </w:p>
        </w:tc>
        <w:tc>
          <w:tcPr>
            <w:tcW w:w="1170" w:type="dxa"/>
            <w:vAlign w:val="bottom"/>
          </w:tcPr>
          <w:p w14:paraId="20BEB61C" w14:textId="77777777" w:rsidR="0055455F" w:rsidRDefault="0055455F" w:rsidP="0085506D">
            <w:pPr>
              <w:spacing w:line="276" w:lineRule="auto"/>
              <w:jc w:val="center"/>
            </w:pPr>
          </w:p>
        </w:tc>
      </w:tr>
      <w:tr w:rsidR="0055455F" w14:paraId="6657AF33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86FBC9" w14:textId="77777777" w:rsidR="0055455F" w:rsidRDefault="0055455F" w:rsidP="0085506D">
            <w:pPr>
              <w:spacing w:line="276" w:lineRule="auto"/>
              <w:jc w:val="center"/>
            </w:pPr>
          </w:p>
        </w:tc>
        <w:tc>
          <w:tcPr>
            <w:tcW w:w="810" w:type="dxa"/>
            <w:shd w:val="clear" w:color="auto" w:fill="FFFFFF"/>
            <w:vAlign w:val="center"/>
          </w:tcPr>
          <w:p w14:paraId="3876290F" w14:textId="77777777" w:rsidR="0055455F" w:rsidRDefault="0055455F" w:rsidP="0085506D">
            <w:pPr>
              <w:spacing w:line="276" w:lineRule="auto"/>
              <w:jc w:val="center"/>
            </w:pPr>
          </w:p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811F287" w14:textId="77777777" w:rsidR="0055455F" w:rsidRDefault="0055455F" w:rsidP="0085506D">
            <w:pPr>
              <w:spacing w:line="276" w:lineRule="auto"/>
              <w:jc w:val="center"/>
            </w:pPr>
          </w:p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391E2DC" w14:textId="77777777" w:rsidR="0055455F" w:rsidRDefault="0055455F" w:rsidP="0085506D">
            <w:pPr>
              <w:spacing w:line="276" w:lineRule="auto"/>
              <w:jc w:val="center"/>
            </w:pPr>
          </w:p>
        </w:tc>
        <w:tc>
          <w:tcPr>
            <w:tcW w:w="2790" w:type="dxa"/>
          </w:tcPr>
          <w:p w14:paraId="1EB8E625" w14:textId="77777777" w:rsidR="0055455F" w:rsidRDefault="0055455F" w:rsidP="0085506D">
            <w:pPr>
              <w:spacing w:line="276" w:lineRule="auto"/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661D336" w14:textId="77777777" w:rsidR="0055455F" w:rsidRDefault="0055455F" w:rsidP="0085506D">
            <w:pPr>
              <w:spacing w:line="276" w:lineRule="auto"/>
              <w:jc w:val="center"/>
            </w:pPr>
          </w:p>
        </w:tc>
        <w:tc>
          <w:tcPr>
            <w:tcW w:w="1170" w:type="dxa"/>
            <w:vAlign w:val="center"/>
          </w:tcPr>
          <w:p w14:paraId="61F09A2E" w14:textId="77777777" w:rsidR="0055455F" w:rsidRDefault="0055455F" w:rsidP="0085506D">
            <w:pPr>
              <w:spacing w:line="276" w:lineRule="auto"/>
              <w:jc w:val="center"/>
            </w:pPr>
          </w:p>
        </w:tc>
      </w:tr>
      <w:tr w:rsidR="0055455F" w14:paraId="05A49CBE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CE92539" w14:textId="77777777" w:rsidR="0055455F" w:rsidRDefault="0055455F" w:rsidP="00982C34">
            <w:pPr>
              <w:jc w:val="center"/>
            </w:pPr>
          </w:p>
        </w:tc>
        <w:tc>
          <w:tcPr>
            <w:tcW w:w="810" w:type="dxa"/>
            <w:shd w:val="clear" w:color="auto" w:fill="FFFFFF"/>
            <w:vAlign w:val="center"/>
          </w:tcPr>
          <w:p w14:paraId="2745D28D" w14:textId="77777777" w:rsidR="0055455F" w:rsidRDefault="0055455F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CAB32B4" w14:textId="77777777" w:rsidR="0055455F" w:rsidRDefault="0055455F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C5082C" w14:textId="77777777" w:rsidR="0055455F" w:rsidRDefault="0055455F" w:rsidP="00982C34">
            <w:pPr>
              <w:jc w:val="center"/>
            </w:pPr>
          </w:p>
        </w:tc>
        <w:tc>
          <w:tcPr>
            <w:tcW w:w="2790" w:type="dxa"/>
          </w:tcPr>
          <w:p w14:paraId="37D73F3A" w14:textId="77777777" w:rsidR="0055455F" w:rsidRDefault="0055455F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A1533C" w14:textId="77777777" w:rsidR="0055455F" w:rsidRDefault="0055455F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6303035B" w14:textId="77777777" w:rsidR="0055455F" w:rsidRDefault="0055455F" w:rsidP="00982C34"/>
        </w:tc>
      </w:tr>
      <w:tr w:rsidR="0055455F" w14:paraId="66173F2A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1DE0F8" w14:textId="77777777" w:rsidR="0055455F" w:rsidRDefault="0055455F" w:rsidP="00982C34"/>
        </w:tc>
        <w:tc>
          <w:tcPr>
            <w:tcW w:w="810" w:type="dxa"/>
            <w:shd w:val="clear" w:color="auto" w:fill="FFFFFF"/>
            <w:vAlign w:val="center"/>
          </w:tcPr>
          <w:p w14:paraId="704C498E" w14:textId="77777777" w:rsidR="0055455F" w:rsidRDefault="0055455F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AEC705" w14:textId="77777777" w:rsidR="0055455F" w:rsidRDefault="0055455F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115DD2B" w14:textId="77777777" w:rsidR="0055455F" w:rsidRDefault="0055455F" w:rsidP="00982C34"/>
        </w:tc>
        <w:tc>
          <w:tcPr>
            <w:tcW w:w="2790" w:type="dxa"/>
          </w:tcPr>
          <w:p w14:paraId="3ED25FA3" w14:textId="77777777" w:rsidR="0055455F" w:rsidRDefault="0055455F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ABBFB7" w14:textId="77777777" w:rsidR="0055455F" w:rsidRDefault="0055455F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02E6AA13" w14:textId="77777777" w:rsidR="0055455F" w:rsidRDefault="0055455F" w:rsidP="00982C34"/>
        </w:tc>
      </w:tr>
      <w:tr w:rsidR="0055455F" w14:paraId="7055D19D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4DF2B2B" w14:textId="77777777" w:rsidR="0055455F" w:rsidRDefault="0055455F" w:rsidP="00982C34"/>
        </w:tc>
        <w:tc>
          <w:tcPr>
            <w:tcW w:w="810" w:type="dxa"/>
            <w:shd w:val="clear" w:color="auto" w:fill="FFFFFF"/>
            <w:vAlign w:val="center"/>
          </w:tcPr>
          <w:p w14:paraId="2087D33C" w14:textId="77777777" w:rsidR="0055455F" w:rsidRDefault="0055455F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BF6AA2" w14:textId="77777777" w:rsidR="0055455F" w:rsidRDefault="0055455F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6A876A" w14:textId="77777777" w:rsidR="0055455F" w:rsidRDefault="0055455F" w:rsidP="00982C34"/>
        </w:tc>
        <w:tc>
          <w:tcPr>
            <w:tcW w:w="2790" w:type="dxa"/>
          </w:tcPr>
          <w:p w14:paraId="70D9E10B" w14:textId="77777777" w:rsidR="0055455F" w:rsidRDefault="0055455F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19B66CB" w14:textId="77777777" w:rsidR="0055455F" w:rsidRDefault="0055455F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71C36710" w14:textId="77777777" w:rsidR="0055455F" w:rsidRDefault="0055455F" w:rsidP="00982C34"/>
        </w:tc>
      </w:tr>
      <w:tr w:rsidR="0055455F" w14:paraId="2BCE3367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57572B" w14:textId="77777777" w:rsidR="0055455F" w:rsidRDefault="0055455F" w:rsidP="00982C34"/>
        </w:tc>
        <w:tc>
          <w:tcPr>
            <w:tcW w:w="810" w:type="dxa"/>
            <w:shd w:val="clear" w:color="auto" w:fill="FFFFFF"/>
            <w:vAlign w:val="center"/>
          </w:tcPr>
          <w:p w14:paraId="5CB7CC15" w14:textId="77777777" w:rsidR="0055455F" w:rsidRDefault="0055455F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21D3C11" w14:textId="77777777" w:rsidR="0055455F" w:rsidRDefault="0055455F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960403" w14:textId="77777777" w:rsidR="0055455F" w:rsidRDefault="0055455F" w:rsidP="00982C34"/>
        </w:tc>
        <w:tc>
          <w:tcPr>
            <w:tcW w:w="2790" w:type="dxa"/>
          </w:tcPr>
          <w:p w14:paraId="4424A488" w14:textId="77777777" w:rsidR="0055455F" w:rsidRDefault="0055455F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CC8CD26" w14:textId="77777777" w:rsidR="0055455F" w:rsidRDefault="0055455F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4E72F92E" w14:textId="77777777" w:rsidR="0055455F" w:rsidRDefault="0055455F" w:rsidP="00982C34"/>
        </w:tc>
      </w:tr>
      <w:tr w:rsidR="0055455F" w14:paraId="44835C81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096BA28" w14:textId="77777777" w:rsidR="0055455F" w:rsidRDefault="0055455F" w:rsidP="00982C34"/>
        </w:tc>
        <w:tc>
          <w:tcPr>
            <w:tcW w:w="810" w:type="dxa"/>
            <w:shd w:val="clear" w:color="auto" w:fill="FFFFFF"/>
            <w:vAlign w:val="center"/>
          </w:tcPr>
          <w:p w14:paraId="51704BCC" w14:textId="77777777" w:rsidR="0055455F" w:rsidRDefault="0055455F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C18C4F2" w14:textId="77777777" w:rsidR="0055455F" w:rsidRDefault="0055455F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487113" w14:textId="77777777" w:rsidR="0055455F" w:rsidRDefault="0055455F" w:rsidP="00982C34"/>
        </w:tc>
        <w:tc>
          <w:tcPr>
            <w:tcW w:w="2790" w:type="dxa"/>
          </w:tcPr>
          <w:p w14:paraId="1F26B4BB" w14:textId="77777777" w:rsidR="0055455F" w:rsidRDefault="0055455F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AF020B5" w14:textId="77777777" w:rsidR="0055455F" w:rsidRDefault="0055455F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59239120" w14:textId="77777777" w:rsidR="0055455F" w:rsidRDefault="0055455F" w:rsidP="00982C34"/>
        </w:tc>
      </w:tr>
      <w:tr w:rsidR="0055455F" w14:paraId="6F9B9514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809F92" w14:textId="77777777" w:rsidR="0055455F" w:rsidRDefault="0055455F" w:rsidP="00982C34"/>
        </w:tc>
        <w:tc>
          <w:tcPr>
            <w:tcW w:w="810" w:type="dxa"/>
            <w:shd w:val="clear" w:color="auto" w:fill="FFFFFF"/>
            <w:vAlign w:val="center"/>
          </w:tcPr>
          <w:p w14:paraId="277694A8" w14:textId="77777777" w:rsidR="0055455F" w:rsidRDefault="0055455F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31CB2C" w14:textId="77777777" w:rsidR="0055455F" w:rsidRDefault="0055455F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04C1E2B" w14:textId="77777777" w:rsidR="0055455F" w:rsidRDefault="0055455F" w:rsidP="00982C34"/>
        </w:tc>
        <w:tc>
          <w:tcPr>
            <w:tcW w:w="2790" w:type="dxa"/>
          </w:tcPr>
          <w:p w14:paraId="532E2087" w14:textId="77777777" w:rsidR="0055455F" w:rsidRDefault="0055455F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BA2AAC5" w14:textId="77777777" w:rsidR="0055455F" w:rsidRDefault="0055455F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1A7E053C" w14:textId="77777777" w:rsidR="0055455F" w:rsidRDefault="0055455F" w:rsidP="00982C34"/>
        </w:tc>
      </w:tr>
      <w:tr w:rsidR="0055455F" w14:paraId="7742D1DB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B308A4" w14:textId="77777777" w:rsidR="0055455F" w:rsidRDefault="0055455F" w:rsidP="00982C34"/>
        </w:tc>
        <w:tc>
          <w:tcPr>
            <w:tcW w:w="810" w:type="dxa"/>
            <w:shd w:val="clear" w:color="auto" w:fill="FFFFFF"/>
            <w:vAlign w:val="center"/>
          </w:tcPr>
          <w:p w14:paraId="755F5677" w14:textId="77777777" w:rsidR="0055455F" w:rsidRDefault="0055455F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84F9BB" w14:textId="77777777" w:rsidR="0055455F" w:rsidRDefault="0055455F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6D675B" w14:textId="77777777" w:rsidR="0055455F" w:rsidRDefault="0055455F" w:rsidP="00982C34"/>
        </w:tc>
        <w:tc>
          <w:tcPr>
            <w:tcW w:w="2790" w:type="dxa"/>
          </w:tcPr>
          <w:p w14:paraId="3522E188" w14:textId="77777777" w:rsidR="0055455F" w:rsidRDefault="0055455F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32DF39" w14:textId="77777777" w:rsidR="0055455F" w:rsidRDefault="0055455F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38AA45C1" w14:textId="77777777" w:rsidR="0055455F" w:rsidRDefault="0055455F" w:rsidP="00982C34"/>
        </w:tc>
      </w:tr>
      <w:tr w:rsidR="0055455F" w14:paraId="18C249F0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79A91B" w14:textId="77777777" w:rsidR="0055455F" w:rsidRDefault="0055455F" w:rsidP="00982C34"/>
        </w:tc>
        <w:tc>
          <w:tcPr>
            <w:tcW w:w="810" w:type="dxa"/>
            <w:shd w:val="clear" w:color="auto" w:fill="FFFFFF"/>
            <w:vAlign w:val="center"/>
          </w:tcPr>
          <w:p w14:paraId="2B59560A" w14:textId="77777777" w:rsidR="0055455F" w:rsidRDefault="0055455F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468052" w14:textId="77777777" w:rsidR="0055455F" w:rsidRDefault="0055455F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4B59697" w14:textId="77777777" w:rsidR="0055455F" w:rsidRDefault="0055455F" w:rsidP="00982C34"/>
        </w:tc>
        <w:tc>
          <w:tcPr>
            <w:tcW w:w="2790" w:type="dxa"/>
          </w:tcPr>
          <w:p w14:paraId="355EFFAA" w14:textId="77777777" w:rsidR="0055455F" w:rsidRDefault="0055455F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882EA50" w14:textId="77777777" w:rsidR="0055455F" w:rsidRDefault="0055455F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7163B276" w14:textId="77777777" w:rsidR="0055455F" w:rsidRDefault="0055455F" w:rsidP="00982C34"/>
        </w:tc>
      </w:tr>
      <w:tr w:rsidR="0055455F" w14:paraId="32705282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9B3368" w14:textId="77777777" w:rsidR="0055455F" w:rsidRDefault="0055455F" w:rsidP="00982C34"/>
        </w:tc>
        <w:tc>
          <w:tcPr>
            <w:tcW w:w="810" w:type="dxa"/>
            <w:shd w:val="clear" w:color="auto" w:fill="FFFFFF"/>
            <w:vAlign w:val="center"/>
          </w:tcPr>
          <w:p w14:paraId="0D1017F7" w14:textId="77777777" w:rsidR="0055455F" w:rsidRDefault="0055455F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7429E2" w14:textId="77777777" w:rsidR="0055455F" w:rsidRDefault="0055455F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77A40F" w14:textId="77777777" w:rsidR="0055455F" w:rsidRDefault="0055455F" w:rsidP="00982C34"/>
        </w:tc>
        <w:tc>
          <w:tcPr>
            <w:tcW w:w="2790" w:type="dxa"/>
          </w:tcPr>
          <w:p w14:paraId="04DDAEF1" w14:textId="77777777" w:rsidR="0055455F" w:rsidRDefault="0055455F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8CFEB6" w14:textId="77777777" w:rsidR="0055455F" w:rsidRDefault="0055455F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07145793" w14:textId="77777777" w:rsidR="0055455F" w:rsidRDefault="0055455F" w:rsidP="00982C34"/>
        </w:tc>
      </w:tr>
      <w:tr w:rsidR="00C73658" w14:paraId="47AC1165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1A103C" w14:textId="77777777" w:rsidR="00C73658" w:rsidRDefault="00C73658" w:rsidP="00982C34"/>
        </w:tc>
        <w:tc>
          <w:tcPr>
            <w:tcW w:w="810" w:type="dxa"/>
            <w:shd w:val="clear" w:color="auto" w:fill="FFFFFF"/>
            <w:vAlign w:val="center"/>
          </w:tcPr>
          <w:p w14:paraId="74ED7A74" w14:textId="77777777" w:rsidR="00C73658" w:rsidRDefault="00C73658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7F97DF" w14:textId="77777777" w:rsidR="00C73658" w:rsidRDefault="00C73658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F216DD" w14:textId="77777777" w:rsidR="00C73658" w:rsidRDefault="00C73658" w:rsidP="00982C34"/>
        </w:tc>
        <w:tc>
          <w:tcPr>
            <w:tcW w:w="2790" w:type="dxa"/>
          </w:tcPr>
          <w:p w14:paraId="5463CF63" w14:textId="77777777" w:rsidR="00C73658" w:rsidRDefault="00C73658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417DE29" w14:textId="77777777" w:rsidR="00C73658" w:rsidRDefault="00C73658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72B29286" w14:textId="77777777" w:rsidR="00C73658" w:rsidRDefault="00C73658" w:rsidP="00982C34"/>
        </w:tc>
      </w:tr>
      <w:tr w:rsidR="0055455F" w14:paraId="7FA8F9DE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242D21" w14:textId="77777777" w:rsidR="0055455F" w:rsidRDefault="0055455F" w:rsidP="00982C34"/>
        </w:tc>
        <w:tc>
          <w:tcPr>
            <w:tcW w:w="810" w:type="dxa"/>
            <w:shd w:val="clear" w:color="auto" w:fill="FFFFFF"/>
            <w:vAlign w:val="center"/>
          </w:tcPr>
          <w:p w14:paraId="19E411E0" w14:textId="77777777" w:rsidR="0055455F" w:rsidRDefault="0055455F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8E6B68" w14:textId="77777777" w:rsidR="0055455F" w:rsidRDefault="0055455F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BBB54FD" w14:textId="77777777" w:rsidR="0055455F" w:rsidRDefault="0055455F" w:rsidP="00982C34"/>
        </w:tc>
        <w:tc>
          <w:tcPr>
            <w:tcW w:w="2790" w:type="dxa"/>
          </w:tcPr>
          <w:p w14:paraId="1CB85071" w14:textId="77777777" w:rsidR="0055455F" w:rsidRDefault="0055455F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F2D36B" w14:textId="77777777" w:rsidR="0055455F" w:rsidRDefault="0055455F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2FA59DF1" w14:textId="77777777" w:rsidR="0055455F" w:rsidRDefault="0055455F" w:rsidP="00982C34"/>
        </w:tc>
      </w:tr>
      <w:tr w:rsidR="00ED49AB" w14:paraId="41EF0B0F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086B941" w14:textId="77777777" w:rsidR="00ED49AB" w:rsidRDefault="00ED49AB" w:rsidP="00982C34"/>
        </w:tc>
        <w:tc>
          <w:tcPr>
            <w:tcW w:w="810" w:type="dxa"/>
            <w:shd w:val="clear" w:color="auto" w:fill="FFFFFF"/>
            <w:vAlign w:val="center"/>
          </w:tcPr>
          <w:p w14:paraId="1B7DB2FB" w14:textId="77777777" w:rsidR="00ED49AB" w:rsidRDefault="00ED49AB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047FBC9" w14:textId="77777777" w:rsidR="00ED49AB" w:rsidRDefault="00ED49AB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4931521" w14:textId="77777777" w:rsidR="00ED49AB" w:rsidRDefault="00ED49AB" w:rsidP="00982C34"/>
        </w:tc>
        <w:tc>
          <w:tcPr>
            <w:tcW w:w="2790" w:type="dxa"/>
          </w:tcPr>
          <w:p w14:paraId="399E54ED" w14:textId="77777777" w:rsidR="00ED49AB" w:rsidRDefault="00ED49AB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2CDBF2" w14:textId="77777777" w:rsidR="00ED49AB" w:rsidRDefault="00ED49AB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75FE9034" w14:textId="77777777" w:rsidR="00ED49AB" w:rsidRDefault="00ED49AB" w:rsidP="00982C34"/>
        </w:tc>
      </w:tr>
      <w:tr w:rsidR="00C73658" w14:paraId="6506B9B5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881525" w14:textId="77777777" w:rsidR="00C73658" w:rsidRDefault="00C73658" w:rsidP="00982C34"/>
        </w:tc>
        <w:tc>
          <w:tcPr>
            <w:tcW w:w="810" w:type="dxa"/>
            <w:shd w:val="clear" w:color="auto" w:fill="FFFFFF"/>
            <w:vAlign w:val="center"/>
          </w:tcPr>
          <w:p w14:paraId="219FE5FD" w14:textId="77777777" w:rsidR="00C73658" w:rsidRDefault="00C73658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46E192" w14:textId="77777777" w:rsidR="00C73658" w:rsidRDefault="00C73658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485C87" w14:textId="77777777" w:rsidR="00C73658" w:rsidRDefault="00C73658" w:rsidP="00982C34"/>
        </w:tc>
        <w:tc>
          <w:tcPr>
            <w:tcW w:w="2790" w:type="dxa"/>
          </w:tcPr>
          <w:p w14:paraId="0312939E" w14:textId="77777777" w:rsidR="00C73658" w:rsidRDefault="00C73658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AB5CF70" w14:textId="77777777" w:rsidR="00C73658" w:rsidRDefault="00C73658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2BE400FD" w14:textId="77777777" w:rsidR="00C73658" w:rsidRDefault="00C73658" w:rsidP="00982C34"/>
        </w:tc>
      </w:tr>
      <w:tr w:rsidR="00C73658" w14:paraId="39959744" w14:textId="77777777" w:rsidTr="00FD2276">
        <w:trPr>
          <w:trHeight w:val="288"/>
        </w:trPr>
        <w:tc>
          <w:tcPr>
            <w:tcW w:w="126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0F3FC0" w14:textId="77777777" w:rsidR="00C73658" w:rsidRDefault="00C73658" w:rsidP="00982C34"/>
        </w:tc>
        <w:tc>
          <w:tcPr>
            <w:tcW w:w="810" w:type="dxa"/>
            <w:shd w:val="clear" w:color="auto" w:fill="FFFFFF"/>
            <w:vAlign w:val="center"/>
          </w:tcPr>
          <w:p w14:paraId="3A0D9147" w14:textId="77777777" w:rsidR="00C73658" w:rsidRDefault="00C73658" w:rsidP="00982C34"/>
        </w:tc>
        <w:tc>
          <w:tcPr>
            <w:tcW w:w="4770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58B132E" w14:textId="77777777" w:rsidR="00C73658" w:rsidRDefault="00C73658" w:rsidP="00982C34"/>
        </w:tc>
        <w:tc>
          <w:tcPr>
            <w:tcW w:w="52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36BA301" w14:textId="77777777" w:rsidR="00C73658" w:rsidRDefault="00C73658" w:rsidP="00982C34"/>
        </w:tc>
        <w:tc>
          <w:tcPr>
            <w:tcW w:w="2790" w:type="dxa"/>
          </w:tcPr>
          <w:p w14:paraId="4359284B" w14:textId="77777777" w:rsidR="00C73658" w:rsidRDefault="00C73658" w:rsidP="00D024F3">
            <w:pPr>
              <w:jc w:val="center"/>
            </w:pPr>
          </w:p>
        </w:tc>
        <w:tc>
          <w:tcPr>
            <w:tcW w:w="12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6B914C" w14:textId="77777777" w:rsidR="00C73658" w:rsidRDefault="00C73658" w:rsidP="00D024F3">
            <w:pPr>
              <w:jc w:val="center"/>
            </w:pPr>
          </w:p>
        </w:tc>
        <w:tc>
          <w:tcPr>
            <w:tcW w:w="1170" w:type="dxa"/>
            <w:vAlign w:val="center"/>
          </w:tcPr>
          <w:p w14:paraId="0FB1F877" w14:textId="77777777" w:rsidR="00C73658" w:rsidRDefault="00C73658" w:rsidP="00982C34"/>
        </w:tc>
      </w:tr>
    </w:tbl>
    <w:p w14:paraId="3AD8E1B9" w14:textId="77777777" w:rsidR="00290E11" w:rsidRDefault="00290E11" w:rsidP="00290E11">
      <w:pPr>
        <w:tabs>
          <w:tab w:val="right" w:leader="underscore" w:pos="7200"/>
          <w:tab w:val="left" w:pos="7920"/>
          <w:tab w:val="right" w:leader="underscore" w:pos="11520"/>
        </w:tabs>
        <w:spacing w:line="360" w:lineRule="auto"/>
      </w:pPr>
    </w:p>
    <w:p w14:paraId="2D583DC4" w14:textId="77777777" w:rsidR="00290E11" w:rsidRDefault="00290E11" w:rsidP="00290E11">
      <w:pPr>
        <w:tabs>
          <w:tab w:val="right" w:leader="underscore" w:pos="7200"/>
          <w:tab w:val="left" w:pos="7920"/>
          <w:tab w:val="right" w:leader="underscore" w:pos="11520"/>
        </w:tabs>
        <w:spacing w:line="360" w:lineRule="auto"/>
      </w:pPr>
      <w:proofErr w:type="gramStart"/>
      <w:r>
        <w:t>signed</w:t>
      </w:r>
      <w:proofErr w:type="gramEnd"/>
      <w:r>
        <w:tab/>
        <w:t xml:space="preserve"> </w:t>
      </w:r>
    </w:p>
    <w:p w14:paraId="03D53677" w14:textId="26A5ECF5" w:rsidR="00687506" w:rsidRPr="00687506" w:rsidRDefault="00290E11" w:rsidP="00692208">
      <w:pPr>
        <w:tabs>
          <w:tab w:val="right" w:leader="underscore" w:pos="4320"/>
          <w:tab w:val="left" w:pos="5040"/>
          <w:tab w:val="right" w:leader="underscore" w:pos="7200"/>
          <w:tab w:val="left" w:pos="7920"/>
          <w:tab w:val="right" w:leader="underscore" w:pos="11520"/>
        </w:tabs>
        <w:spacing w:line="360" w:lineRule="auto"/>
      </w:pPr>
      <w:r>
        <w:t>date</w:t>
      </w:r>
      <w:r>
        <w:tab/>
        <w:t xml:space="preserve"> </w:t>
      </w:r>
      <w:r>
        <w:tab/>
        <w:t>Entry Fee Paid _____</w:t>
      </w:r>
      <w:r>
        <w:tab/>
      </w:r>
      <w:r>
        <w:tab/>
      </w:r>
      <w:r>
        <w:rPr>
          <w:rFonts w:ascii="Zapf Dingbats" w:hAnsi="Zapf Dingbats"/>
          <w:rtl/>
          <w:lang w:val="ar-SA"/>
        </w:rPr>
        <w:t>❏</w:t>
      </w:r>
      <w:r>
        <w:rPr>
          <w:rFonts w:ascii="Arial Unicode MS" w:eastAsia="Arial Unicode MS" w:hAnsi="Arial Unicode MS" w:cs="Arial Unicode MS" w:hint="cs"/>
          <w:lang w:val="ar-SA"/>
        </w:rPr>
        <w:t xml:space="preserve"> </w:t>
      </w:r>
      <w:r>
        <w:rPr>
          <w:rFonts w:ascii="Zapf Dingbats" w:hAnsi="Zapf Dingbats"/>
        </w:rPr>
        <w:t></w:t>
      </w:r>
      <w:r>
        <w:t>I have read and agree to the information on Artist’s Agreement form.</w:t>
      </w:r>
      <w:bookmarkStart w:id="0" w:name="_GoBack"/>
      <w:bookmarkEnd w:id="0"/>
      <w:r w:rsidR="00692208" w:rsidRPr="00687506">
        <w:t xml:space="preserve"> </w:t>
      </w:r>
    </w:p>
    <w:p w14:paraId="25971AF2" w14:textId="77777777" w:rsidR="00687506" w:rsidRPr="00687506" w:rsidRDefault="00687506" w:rsidP="00687506"/>
    <w:sectPr w:rsidR="00687506" w:rsidRPr="00687506" w:rsidSect="00290E11">
      <w:pgSz w:w="18000" w:h="13900" w:orient="landscape"/>
      <w:pgMar w:top="720" w:right="720" w:bottom="720" w:left="720" w:header="187" w:footer="288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F5E1E3" w14:textId="77777777" w:rsidR="007D70A9" w:rsidRDefault="007D70A9">
      <w:r>
        <w:separator/>
      </w:r>
    </w:p>
  </w:endnote>
  <w:endnote w:type="continuationSeparator" w:id="0">
    <w:p w14:paraId="32B76521" w14:textId="77777777" w:rsidR="007D70A9" w:rsidRDefault="007D70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Narrow">
    <w:panose1 w:val="020B0506020202030204"/>
    <w:charset w:val="00"/>
    <w:family w:val="auto"/>
    <w:pitch w:val="variable"/>
    <w:sig w:usb0="00000003" w:usb1="00000000" w:usb2="00000000" w:usb3="00000000" w:csb0="00000001" w:csb1="00000000"/>
  </w:font>
  <w:font w:name="Zapf Dingbats">
    <w:panose1 w:val="05020102010704020609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B2D1BC" w14:textId="77777777" w:rsidR="007D70A9" w:rsidRDefault="007D70A9">
      <w:r>
        <w:separator/>
      </w:r>
    </w:p>
  </w:footnote>
  <w:footnote w:type="continuationSeparator" w:id="0">
    <w:p w14:paraId="70D2F6F1" w14:textId="77777777" w:rsidR="007D70A9" w:rsidRDefault="007D70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8"/>
  <w:proofState w:spelling="clean" w:grammar="clean"/>
  <w:attachedTemplate r:id="rId1"/>
  <w:revisionView w:markup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7DB7"/>
    <w:rsid w:val="00005FDD"/>
    <w:rsid w:val="00082CA5"/>
    <w:rsid w:val="000F1C0D"/>
    <w:rsid w:val="001A1786"/>
    <w:rsid w:val="001E77B0"/>
    <w:rsid w:val="00211221"/>
    <w:rsid w:val="00221226"/>
    <w:rsid w:val="00237441"/>
    <w:rsid w:val="00290E11"/>
    <w:rsid w:val="002F5DB5"/>
    <w:rsid w:val="003018C3"/>
    <w:rsid w:val="0031441D"/>
    <w:rsid w:val="00336FEB"/>
    <w:rsid w:val="00353A7B"/>
    <w:rsid w:val="003C6B21"/>
    <w:rsid w:val="003D3FB2"/>
    <w:rsid w:val="004414DD"/>
    <w:rsid w:val="00453CBC"/>
    <w:rsid w:val="00465273"/>
    <w:rsid w:val="004C533D"/>
    <w:rsid w:val="0055455F"/>
    <w:rsid w:val="005C2FDC"/>
    <w:rsid w:val="0064098A"/>
    <w:rsid w:val="00665C1A"/>
    <w:rsid w:val="00687506"/>
    <w:rsid w:val="00692208"/>
    <w:rsid w:val="006C2323"/>
    <w:rsid w:val="00703E62"/>
    <w:rsid w:val="00741CAD"/>
    <w:rsid w:val="00746F06"/>
    <w:rsid w:val="007C522B"/>
    <w:rsid w:val="007D70A9"/>
    <w:rsid w:val="00835BA2"/>
    <w:rsid w:val="008500AD"/>
    <w:rsid w:val="0085506D"/>
    <w:rsid w:val="00857DB7"/>
    <w:rsid w:val="00886847"/>
    <w:rsid w:val="008B02EA"/>
    <w:rsid w:val="00901BA9"/>
    <w:rsid w:val="00966CF1"/>
    <w:rsid w:val="00982C34"/>
    <w:rsid w:val="0099475C"/>
    <w:rsid w:val="009E6933"/>
    <w:rsid w:val="009F6BF6"/>
    <w:rsid w:val="00A02D44"/>
    <w:rsid w:val="00A57793"/>
    <w:rsid w:val="00A6239B"/>
    <w:rsid w:val="00AE5DD1"/>
    <w:rsid w:val="00B47735"/>
    <w:rsid w:val="00B57D87"/>
    <w:rsid w:val="00B72378"/>
    <w:rsid w:val="00BF210A"/>
    <w:rsid w:val="00C326D0"/>
    <w:rsid w:val="00C63A4E"/>
    <w:rsid w:val="00C73658"/>
    <w:rsid w:val="00CA59AA"/>
    <w:rsid w:val="00D024F3"/>
    <w:rsid w:val="00D234A8"/>
    <w:rsid w:val="00D35FFD"/>
    <w:rsid w:val="00D57C3E"/>
    <w:rsid w:val="00D87B3C"/>
    <w:rsid w:val="00DC6851"/>
    <w:rsid w:val="00E9708A"/>
    <w:rsid w:val="00ED49AB"/>
    <w:rsid w:val="00F41372"/>
    <w:rsid w:val="00FD2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59A3E7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  <w:u w:color="000000"/>
    </w:rPr>
  </w:style>
  <w:style w:type="paragraph" w:styleId="Heading1">
    <w:name w:val="heading 1"/>
    <w:next w:val="Normal"/>
    <w:uiPriority w:val="9"/>
    <w:qFormat/>
    <w:pPr>
      <w:keepNext/>
      <w:outlineLvl w:val="0"/>
    </w:pPr>
    <w:rPr>
      <w:rFonts w:ascii="Arial" w:eastAsia="Arial" w:hAnsi="Arial" w:cs="Arial"/>
      <w:b/>
      <w:bCs/>
      <w:color w:val="000000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Header">
    <w:name w:val="header"/>
    <w:pPr>
      <w:tabs>
        <w:tab w:val="center" w:pos="4680"/>
        <w:tab w:val="right" w:pos="9360"/>
      </w:tabs>
    </w:pPr>
    <w:rPr>
      <w:rFonts w:cs="Arial Unicode MS"/>
      <w:color w:val="000000"/>
      <w:sz w:val="24"/>
      <w:szCs w:val="24"/>
      <w:u w:color="000000"/>
    </w:rPr>
  </w:style>
  <w:style w:type="paragraph" w:styleId="Footer">
    <w:name w:val="footer"/>
    <w:basedOn w:val="Normal"/>
    <w:link w:val="FooterChar"/>
    <w:uiPriority w:val="99"/>
    <w:unhideWhenUsed/>
    <w:rsid w:val="00F4137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41372"/>
    <w:rPr>
      <w:rFonts w:ascii="Calibri" w:eastAsia="Calibri" w:hAnsi="Calibri" w:cs="Calibri"/>
      <w:color w:val="000000"/>
      <w:u w:color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475C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475C"/>
    <w:rPr>
      <w:rFonts w:eastAsia="Calibri"/>
      <w:color w:val="000000"/>
      <w:sz w:val="18"/>
      <w:szCs w:val="18"/>
      <w:u w:color="00000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  <w:u w:color="000000"/>
    </w:rPr>
  </w:style>
  <w:style w:type="paragraph" w:styleId="Heading1">
    <w:name w:val="heading 1"/>
    <w:next w:val="Normal"/>
    <w:uiPriority w:val="9"/>
    <w:qFormat/>
    <w:pPr>
      <w:keepNext/>
      <w:outlineLvl w:val="0"/>
    </w:pPr>
    <w:rPr>
      <w:rFonts w:ascii="Arial" w:eastAsia="Arial" w:hAnsi="Arial" w:cs="Arial"/>
      <w:b/>
      <w:bCs/>
      <w:color w:val="000000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Header">
    <w:name w:val="header"/>
    <w:pPr>
      <w:tabs>
        <w:tab w:val="center" w:pos="4680"/>
        <w:tab w:val="right" w:pos="9360"/>
      </w:tabs>
    </w:pPr>
    <w:rPr>
      <w:rFonts w:cs="Arial Unicode MS"/>
      <w:color w:val="000000"/>
      <w:sz w:val="24"/>
      <w:szCs w:val="24"/>
      <w:u w:color="000000"/>
    </w:rPr>
  </w:style>
  <w:style w:type="paragraph" w:styleId="Footer">
    <w:name w:val="footer"/>
    <w:basedOn w:val="Normal"/>
    <w:link w:val="FooterChar"/>
    <w:uiPriority w:val="99"/>
    <w:unhideWhenUsed/>
    <w:rsid w:val="00F4137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41372"/>
    <w:rPr>
      <w:rFonts w:ascii="Calibri" w:eastAsia="Calibri" w:hAnsi="Calibri" w:cs="Calibri"/>
      <w:color w:val="000000"/>
      <w:u w:color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475C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475C"/>
    <w:rPr>
      <w:rFonts w:eastAsia="Calibri"/>
      <w:color w:val="000000"/>
      <w:sz w:val="18"/>
      <w:szCs w:val="1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801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Judy's%20iMac%20HD:Users:JudyRobinson-Cox:Library:Containers:com.apple.mail:Data:Library:Mail%20Downloads:15B97013-5945-4F34-9B3C-DB94D06CFB9F:2019%20Gallery%2053%20Inventory%20Form%20%205a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71444E2-1B7C-FB45-ABEA-F5293D173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2019 Gallery 53 Inventory Form  5a.dotx</Template>
  <TotalTime>1</TotalTime>
  <Pages>1</Pages>
  <Words>58</Words>
  <Characters>336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Judith Robinson-Cox</dc:creator>
  <cp:lastModifiedBy>Judith Robinson-Cox</cp:lastModifiedBy>
  <cp:revision>2</cp:revision>
  <cp:lastPrinted>2019-07-03T03:27:00Z</cp:lastPrinted>
  <dcterms:created xsi:type="dcterms:W3CDTF">2020-03-05T20:25:00Z</dcterms:created>
  <dcterms:modified xsi:type="dcterms:W3CDTF">2020-03-05T20:25:00Z</dcterms:modified>
</cp:coreProperties>
</file>